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C8" w:rsidRPr="001A02E2" w:rsidRDefault="009B17C8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9B17C8" w:rsidRDefault="009B17C8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  2021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B17C8" w:rsidRDefault="009B17C8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9B17C8" w:rsidRPr="00901E5B"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9B17C8" w:rsidRPr="00901E5B"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17C8" w:rsidRPr="003370ED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</w:tr>
      <w:tr w:rsidR="009B17C8" w:rsidRPr="00901E5B"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5B"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9B17C8" w:rsidRPr="00901E5B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17C8" w:rsidRPr="003370ED" w:rsidRDefault="009B17C8" w:rsidP="0090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</w:p>
        </w:tc>
      </w:tr>
    </w:tbl>
    <w:p w:rsidR="009B17C8" w:rsidRPr="00E144A8" w:rsidRDefault="009B17C8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17C8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8357A"/>
    <w:rsid w:val="000924D9"/>
    <w:rsid w:val="001A02E2"/>
    <w:rsid w:val="001E03E6"/>
    <w:rsid w:val="00203E9B"/>
    <w:rsid w:val="003233B8"/>
    <w:rsid w:val="003370ED"/>
    <w:rsid w:val="003607A4"/>
    <w:rsid w:val="003657FD"/>
    <w:rsid w:val="00421109"/>
    <w:rsid w:val="00441B31"/>
    <w:rsid w:val="00444D8A"/>
    <w:rsid w:val="00472D47"/>
    <w:rsid w:val="0051105D"/>
    <w:rsid w:val="00564D79"/>
    <w:rsid w:val="00570F16"/>
    <w:rsid w:val="005D6C98"/>
    <w:rsid w:val="0064356B"/>
    <w:rsid w:val="0066660F"/>
    <w:rsid w:val="006C20D8"/>
    <w:rsid w:val="006D0E5B"/>
    <w:rsid w:val="006E5C3D"/>
    <w:rsid w:val="00800341"/>
    <w:rsid w:val="00817541"/>
    <w:rsid w:val="0082379E"/>
    <w:rsid w:val="00870BCA"/>
    <w:rsid w:val="00901E5B"/>
    <w:rsid w:val="009A2314"/>
    <w:rsid w:val="009B17C8"/>
    <w:rsid w:val="00B1468C"/>
    <w:rsid w:val="00C106FE"/>
    <w:rsid w:val="00CB5CC6"/>
    <w:rsid w:val="00D65D6F"/>
    <w:rsid w:val="00D67FB5"/>
    <w:rsid w:val="00D80677"/>
    <w:rsid w:val="00DA6730"/>
    <w:rsid w:val="00DF18F4"/>
    <w:rsid w:val="00E144A8"/>
    <w:rsid w:val="00E51F48"/>
    <w:rsid w:val="00F83BD9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41</Words>
  <Characters>238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3</cp:revision>
  <dcterms:created xsi:type="dcterms:W3CDTF">2021-05-21T07:14:00Z</dcterms:created>
  <dcterms:modified xsi:type="dcterms:W3CDTF">2021-05-21T08:59:00Z</dcterms:modified>
</cp:coreProperties>
</file>